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42" w:rsidRPr="003B0FE4" w:rsidRDefault="00F27642" w:rsidP="00A32DC7">
      <w:pPr>
        <w:jc w:val="center"/>
        <w:rPr>
          <w:b/>
        </w:rPr>
      </w:pPr>
      <w:r w:rsidRPr="003B0FE4">
        <w:rPr>
          <w:b/>
        </w:rPr>
        <w:t>Информация о заключенных</w:t>
      </w:r>
      <w:r>
        <w:rPr>
          <w:b/>
        </w:rPr>
        <w:t xml:space="preserve"> договорах на </w:t>
      </w:r>
      <w:r w:rsidRPr="003B0FE4">
        <w:rPr>
          <w:b/>
        </w:rPr>
        <w:t>технологическ</w:t>
      </w:r>
      <w:r>
        <w:rPr>
          <w:b/>
        </w:rPr>
        <w:t>ое присоединение</w:t>
      </w:r>
      <w:r w:rsidRPr="003B0FE4">
        <w:rPr>
          <w:b/>
        </w:rPr>
        <w:t xml:space="preserve"> и </w:t>
      </w:r>
      <w:r>
        <w:rPr>
          <w:b/>
        </w:rPr>
        <w:t xml:space="preserve">о </w:t>
      </w:r>
      <w:r w:rsidRPr="003B0FE4">
        <w:rPr>
          <w:b/>
        </w:rPr>
        <w:t>резерве мощности от трансформаторных подстанций 35кВ и выше</w:t>
      </w:r>
      <w:r>
        <w:rPr>
          <w:b/>
        </w:rPr>
        <w:t xml:space="preserve"> (март)</w:t>
      </w:r>
    </w:p>
    <w:p w:rsidR="00F27642" w:rsidRDefault="00F27642"/>
    <w:tbl>
      <w:tblPr>
        <w:tblW w:w="8917" w:type="dxa"/>
        <w:tblInd w:w="93" w:type="dxa"/>
        <w:tblLook w:val="00A0"/>
      </w:tblPr>
      <w:tblGrid>
        <w:gridCol w:w="753"/>
        <w:gridCol w:w="2033"/>
        <w:gridCol w:w="2346"/>
        <w:gridCol w:w="1920"/>
        <w:gridCol w:w="1879"/>
      </w:tblGrid>
      <w:tr w:rsidR="00F27642" w:rsidRPr="00BA5895" w:rsidTr="00327625">
        <w:trPr>
          <w:trHeight w:val="198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27642" w:rsidRPr="00BA5895" w:rsidRDefault="00F27642" w:rsidP="00327625">
            <w:pPr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месяц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BA5895" w:rsidRDefault="00F27642" w:rsidP="00327625">
            <w:pPr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Наименование трансформаторных подстанций (35 кВ и выше)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BA5895" w:rsidRDefault="00F27642" w:rsidP="00327625">
            <w:pPr>
              <w:jc w:val="center"/>
            </w:pPr>
            <w:r w:rsidRPr="00BA5895">
              <w:t>Заключённые договора об осуществлении технологического присоединения (№__ дата)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BA5895" w:rsidRDefault="00F27642" w:rsidP="00327625">
            <w:pPr>
              <w:jc w:val="center"/>
            </w:pPr>
            <w:r w:rsidRPr="00BA5895">
              <w:t>Срок исполнения договора об осуществлении технологического присоединения (мес)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BA5895" w:rsidRDefault="00F27642" w:rsidP="00327625">
            <w:pPr>
              <w:jc w:val="center"/>
            </w:pPr>
            <w:r w:rsidRPr="00BA5895">
              <w:t>Общая оплата по договору об осуществлении технологического присоединения (т.р. )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F27642" w:rsidRPr="00BA5895" w:rsidRDefault="00F27642" w:rsidP="00327625">
            <w:pPr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март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BA5895" w:rsidRDefault="00F27642" w:rsidP="00327625">
            <w:pPr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 xml:space="preserve">РП-4, 35/20 кВ     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BA5895" w:rsidRDefault="00F27642" w:rsidP="00327625">
            <w:pPr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BA5895" w:rsidRDefault="00F27642" w:rsidP="00327625">
            <w:pPr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BA5895" w:rsidRDefault="00F27642" w:rsidP="00327625">
            <w:pPr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РП-5, 35/6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РП-11, 35/6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РП-12, 35/6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РП-13, 35/10/6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РП-23, 35/10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ТП-357, 35/0,4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  <w:tr w:rsidR="00F27642" w:rsidRPr="00BA5895" w:rsidTr="00327625">
        <w:trPr>
          <w:trHeight w:val="300"/>
        </w:trPr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27625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>ТП-432, 35/0,4 кВ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27625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</w:t>
            </w:r>
          </w:p>
        </w:tc>
      </w:tr>
    </w:tbl>
    <w:p w:rsidR="00F27642" w:rsidRDefault="00F27642"/>
    <w:p w:rsidR="00F27642" w:rsidRDefault="00F27642"/>
    <w:tbl>
      <w:tblPr>
        <w:tblW w:w="9680" w:type="dxa"/>
        <w:tblInd w:w="93" w:type="dxa"/>
        <w:tblLook w:val="00A0"/>
      </w:tblPr>
      <w:tblGrid>
        <w:gridCol w:w="512"/>
        <w:gridCol w:w="2033"/>
        <w:gridCol w:w="1820"/>
        <w:gridCol w:w="1920"/>
        <w:gridCol w:w="1780"/>
        <w:gridCol w:w="1820"/>
      </w:tblGrid>
      <w:tr w:rsidR="00F27642" w:rsidRPr="00BA5895" w:rsidTr="003D6791">
        <w:trPr>
          <w:trHeight w:val="15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месяц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</w:pPr>
            <w:r w:rsidRPr="003D6791">
              <w:t>Наименование трансформаторных подстанций               (35 кВ и выше)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</w:pPr>
            <w:r w:rsidRPr="003D6791">
              <w:t>Кол-во поданных заявок (шт)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</w:pPr>
            <w:r w:rsidRPr="003D6791">
              <w:t xml:space="preserve">Аннулированные заявления (шт)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</w:pPr>
            <w:r w:rsidRPr="003D6791">
              <w:t>Объём мощности необходимый для реализации поданных заявок  (кВт)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</w:pPr>
            <w:r w:rsidRPr="003D6791">
              <w:t>Выполненые присоединения по заявкам (шт)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6C7FD4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 xml:space="preserve">РП-4, 35/20 кВ     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/>
                <w:bCs/>
                <w:color w:val="000000"/>
              </w:rPr>
              <w:t>-                                         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РП-5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РП-11              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РП-12                                   35/6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РП-13                                   35/10/6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РП-23                                         35/10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ТП-357                     35/0,4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ТП-432                                 35/0,4 кВ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3D6791" w:rsidRDefault="00F27642" w:rsidP="003D6791">
            <w:pPr>
              <w:spacing w:after="0" w:line="240" w:lineRule="auto"/>
              <w:jc w:val="center"/>
              <w:rPr>
                <w:color w:val="000000"/>
              </w:rPr>
            </w:pPr>
            <w:r w:rsidRPr="003D6791">
              <w:rPr>
                <w:color w:val="000000"/>
              </w:rPr>
              <w:t>-</w:t>
            </w: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3D6791">
        <w:trPr>
          <w:trHeight w:val="300"/>
        </w:trPr>
        <w:tc>
          <w:tcPr>
            <w:tcW w:w="3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3D6791" w:rsidRDefault="00F27642" w:rsidP="003D6791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F27642" w:rsidRDefault="00F27642"/>
    <w:tbl>
      <w:tblPr>
        <w:tblW w:w="8201" w:type="dxa"/>
        <w:tblInd w:w="93" w:type="dxa"/>
        <w:tblLook w:val="00A0"/>
      </w:tblPr>
      <w:tblGrid>
        <w:gridCol w:w="512"/>
        <w:gridCol w:w="2033"/>
        <w:gridCol w:w="1895"/>
        <w:gridCol w:w="1920"/>
        <w:gridCol w:w="1841"/>
      </w:tblGrid>
      <w:tr w:rsidR="00F27642" w:rsidRPr="00BA5895" w:rsidTr="00A32DC7">
        <w:trPr>
          <w:trHeight w:val="120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Месяц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Наименование трансформаторных подстанций (35 кВ и выше)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Мощность трансформаторов (кВА)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FF0000"/>
              </w:rPr>
            </w:pPr>
            <w:r w:rsidRPr="00993524">
              <w:rPr>
                <w:color w:val="FF0000"/>
              </w:rPr>
              <w:t>Текущий резерв мощности (кВА)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6C7FD4">
            <w:pPr>
              <w:spacing w:after="0" w:line="240" w:lineRule="auto"/>
              <w:rPr>
                <w:color w:val="FF0000"/>
              </w:rPr>
            </w:pPr>
            <w:bookmarkStart w:id="0" w:name="_GoBack"/>
            <w:bookmarkEnd w:id="0"/>
            <w:r w:rsidRPr="00993524">
              <w:rPr>
                <w:color w:val="FF0000"/>
              </w:rPr>
              <w:t>Объём присоединяемой  мощности (кВА)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6C7FD4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color w:val="000000"/>
              </w:rPr>
              <w:t xml:space="preserve">РП-4, 35/20 кВ     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Cs/>
                <w:color w:val="000000"/>
              </w:rPr>
              <w:t xml:space="preserve">2х7500 </w:t>
            </w:r>
            <w:r w:rsidRPr="00BA5895">
              <w:rPr>
                <w:b/>
                <w:bCs/>
                <w:color w:val="000000"/>
              </w:rPr>
              <w:t xml:space="preserve">                                       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6C7FD4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Cs/>
                <w:color w:val="000000"/>
              </w:rPr>
              <w:t>0</w:t>
            </w:r>
            <w:r w:rsidRPr="00BA5895">
              <w:rPr>
                <w:b/>
                <w:bCs/>
                <w:color w:val="000000"/>
              </w:rPr>
              <w:t xml:space="preserve">                                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6C7FD4">
            <w:pPr>
              <w:spacing w:after="0" w:line="240" w:lineRule="auto"/>
              <w:jc w:val="center"/>
              <w:rPr>
                <w:color w:val="000000"/>
              </w:rPr>
            </w:pPr>
            <w:r w:rsidRPr="00BA5895">
              <w:rPr>
                <w:bCs/>
                <w:color w:val="000000"/>
              </w:rPr>
              <w:t>-</w:t>
            </w:r>
            <w:r w:rsidRPr="00BA5895">
              <w:rPr>
                <w:b/>
                <w:bCs/>
                <w:color w:val="000000"/>
              </w:rPr>
              <w:t xml:space="preserve">                                         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РП-5                            35/6 кВ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4000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2668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РП-11                                          35/6 кВ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1250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523,4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РП-12                                   35/6 кВ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6300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3454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6C7FD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РП-13                                   35/10/6 кВ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1800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РП-23                                         35/10 кВ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2х4000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ТП-357                     35/0,4 кВ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250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-</w:t>
            </w: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ТП-432                                 35/0,4 кВ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 w:rsidRPr="00993524">
              <w:rPr>
                <w:color w:val="000000"/>
              </w:rPr>
              <w:t>1400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9935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753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27642" w:rsidRPr="00993524" w:rsidRDefault="00F27642" w:rsidP="006C7FD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  <w:tr w:rsidR="00F27642" w:rsidRPr="00BA5895" w:rsidTr="00A32DC7">
        <w:trPr>
          <w:trHeight w:val="300"/>
        </w:trPr>
        <w:tc>
          <w:tcPr>
            <w:tcW w:w="5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7642" w:rsidRPr="00993524" w:rsidRDefault="00F27642" w:rsidP="00993524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F27642" w:rsidRDefault="00F27642"/>
    <w:sectPr w:rsidR="00F27642" w:rsidSect="003D679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791"/>
    <w:rsid w:val="00106E29"/>
    <w:rsid w:val="00205F79"/>
    <w:rsid w:val="00327625"/>
    <w:rsid w:val="0036611E"/>
    <w:rsid w:val="003B0FE4"/>
    <w:rsid w:val="003D6791"/>
    <w:rsid w:val="00404CE0"/>
    <w:rsid w:val="004208AE"/>
    <w:rsid w:val="004E16A4"/>
    <w:rsid w:val="006251D9"/>
    <w:rsid w:val="00690180"/>
    <w:rsid w:val="006C7FD4"/>
    <w:rsid w:val="00751DCA"/>
    <w:rsid w:val="00763CE0"/>
    <w:rsid w:val="00771491"/>
    <w:rsid w:val="007C11C6"/>
    <w:rsid w:val="00801A88"/>
    <w:rsid w:val="008C5F51"/>
    <w:rsid w:val="008D292F"/>
    <w:rsid w:val="00906B71"/>
    <w:rsid w:val="00993524"/>
    <w:rsid w:val="00A32DC7"/>
    <w:rsid w:val="00A76A56"/>
    <w:rsid w:val="00A76A76"/>
    <w:rsid w:val="00AD5BEC"/>
    <w:rsid w:val="00AE2247"/>
    <w:rsid w:val="00B42D8A"/>
    <w:rsid w:val="00BA5895"/>
    <w:rsid w:val="00BB4E03"/>
    <w:rsid w:val="00CC3F2A"/>
    <w:rsid w:val="00CC68BA"/>
    <w:rsid w:val="00D05ABF"/>
    <w:rsid w:val="00D2602C"/>
    <w:rsid w:val="00E679A3"/>
    <w:rsid w:val="00EB31B8"/>
    <w:rsid w:val="00F27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F7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32D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EA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95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383</Words>
  <Characters>2186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Кондратьев В.В..</dc:creator>
  <cp:keywords/>
  <dc:description/>
  <cp:lastModifiedBy>pr</cp:lastModifiedBy>
  <cp:revision>6</cp:revision>
  <cp:lastPrinted>2011-03-31T09:44:00Z</cp:lastPrinted>
  <dcterms:created xsi:type="dcterms:W3CDTF">2011-03-30T11:50:00Z</dcterms:created>
  <dcterms:modified xsi:type="dcterms:W3CDTF">2011-03-31T09:44:00Z</dcterms:modified>
</cp:coreProperties>
</file>